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8456" w:tblpY="-277"/>
        <w:tblW w:w="0" w:type="auto"/>
        <w:tblLook w:val="04A0" w:firstRow="1" w:lastRow="0" w:firstColumn="1" w:lastColumn="0" w:noHBand="0" w:noVBand="1"/>
      </w:tblPr>
      <w:tblGrid>
        <w:gridCol w:w="1941"/>
      </w:tblGrid>
      <w:tr w:rsidR="002A0A8B" w:rsidTr="0021021F">
        <w:trPr>
          <w:trHeight w:val="109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:rsidR="002A0A8B" w:rsidRPr="00310CDE" w:rsidRDefault="002A0A8B" w:rsidP="002A0A8B">
            <w:pPr>
              <w:pStyle w:val="Heading1"/>
              <w:outlineLvl w:val="0"/>
              <w:rPr>
                <w:rFonts w:ascii="Sitka Heading" w:hAnsi="Sitka Heading"/>
                <w:b/>
                <w:sz w:val="20"/>
                <w:szCs w:val="20"/>
              </w:rPr>
            </w:pPr>
            <w:r>
              <w:rPr>
                <w:rFonts w:ascii="Sitka Heading" w:hAnsi="Sitka Heading"/>
                <w:b/>
                <w:sz w:val="20"/>
                <w:szCs w:val="20"/>
              </w:rPr>
              <w:t>Br. __________/18</w:t>
            </w:r>
          </w:p>
        </w:tc>
      </w:tr>
    </w:tbl>
    <w:p w:rsidR="002A0A8B" w:rsidRDefault="002A0A8B" w:rsidP="002A0A8B">
      <w:pPr>
        <w:pStyle w:val="Heading1"/>
        <w:jc w:val="center"/>
        <w:rPr>
          <w:rFonts w:ascii="Sitka Heading" w:hAnsi="Sitka Heading"/>
          <w:b/>
          <w:sz w:val="36"/>
          <w:szCs w:val="36"/>
        </w:rPr>
      </w:pPr>
    </w:p>
    <w:p w:rsidR="002A0A8B" w:rsidRPr="005D3771" w:rsidRDefault="002A0A8B" w:rsidP="002A0A8B">
      <w:pPr>
        <w:pStyle w:val="Heading1"/>
        <w:jc w:val="center"/>
        <w:rPr>
          <w:rFonts w:ascii="Sitka Heading" w:hAnsi="Sitka Heading"/>
          <w:b/>
          <w:sz w:val="20"/>
          <w:szCs w:val="20"/>
        </w:rPr>
      </w:pPr>
      <w:r>
        <w:rPr>
          <w:rFonts w:ascii="Sitka Heading" w:hAnsi="Sitka Heading"/>
          <w:b/>
          <w:sz w:val="36"/>
          <w:szCs w:val="36"/>
        </w:rPr>
        <w:t>FORMULAR SA PODACIMA O DISKU</w:t>
      </w:r>
      <w:r>
        <w:rPr>
          <w:rFonts w:ascii="Sitka Heading" w:hAnsi="Sitka Heading"/>
          <w:b/>
          <w:sz w:val="36"/>
          <w:szCs w:val="36"/>
        </w:rPr>
        <w:br/>
      </w:r>
    </w:p>
    <w:p w:rsidR="002A0A8B" w:rsidRDefault="002A0A8B" w:rsidP="002A0A8B">
      <w:pPr>
        <w:pStyle w:val="Heading2"/>
        <w:numPr>
          <w:ilvl w:val="0"/>
          <w:numId w:val="1"/>
        </w:numPr>
        <w:spacing w:line="259" w:lineRule="auto"/>
      </w:pPr>
      <w:r w:rsidRPr="00600DC4">
        <w:rPr>
          <w:b/>
          <w:sz w:val="32"/>
          <w:szCs w:val="32"/>
        </w:rPr>
        <w:t>Podaci o klijentu</w:t>
      </w:r>
      <w:bookmarkStart w:id="0" w:name="_GoBack"/>
      <w:bookmarkEnd w:id="0"/>
      <w:r>
        <w:rPr>
          <w:b/>
          <w:sz w:val="32"/>
          <w:szCs w:val="32"/>
        </w:rPr>
        <w:br/>
      </w:r>
    </w:p>
    <w:p w:rsidR="002A0A8B" w:rsidRDefault="002A0A8B" w:rsidP="002A0A8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F5F0A1" wp14:editId="2A1D1FB0">
                <wp:simplePos x="0" y="0"/>
                <wp:positionH relativeFrom="margin">
                  <wp:align>left</wp:align>
                </wp:positionH>
                <wp:positionV relativeFrom="paragraph">
                  <wp:posOffset>227041</wp:posOffset>
                </wp:positionV>
                <wp:extent cx="4695825" cy="962487"/>
                <wp:effectExtent l="0" t="0" r="28575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96248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C72802" id="Rounded Rectangle 6" o:spid="_x0000_s1026" style="position:absolute;margin-left:0;margin-top:17.9pt;width:369.75pt;height:7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" filled="f" strokecolor="#9cc2e5 [1940]" strokeweight="1pt">
                <v:stroke joinstyle="miter"/>
                <w10:wrap anchorx="margin"/>
              </v:roundrect>
            </w:pict>
          </mc:Fallback>
        </mc:AlternateConten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2140"/>
        <w:gridCol w:w="5020"/>
      </w:tblGrid>
      <w:tr w:rsidR="002A0A8B" w:rsidRPr="00BE349E" w:rsidTr="0021021F">
        <w:trPr>
          <w:trHeight w:val="315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Naziv Firme: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BDD7EE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color w:val="BDD7EE"/>
                <w:lang w:eastAsia="bs-Latn-BA"/>
              </w:rPr>
              <w:t> </w:t>
            </w:r>
          </w:p>
        </w:tc>
      </w:tr>
      <w:tr w:rsidR="002A0A8B" w:rsidRPr="00BE349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Ime i Prezime: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BE349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Adresa: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BE349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e-mail: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BE349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BE349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</w:tbl>
    <w:p w:rsidR="002A0A8B" w:rsidRDefault="002A0A8B" w:rsidP="002A0A8B"/>
    <w:p w:rsidR="002A0A8B" w:rsidRPr="00600DC4" w:rsidRDefault="002A0A8B" w:rsidP="002A0A8B">
      <w:pPr>
        <w:pStyle w:val="Heading2"/>
        <w:numPr>
          <w:ilvl w:val="0"/>
          <w:numId w:val="1"/>
        </w:numPr>
        <w:spacing w:line="259" w:lineRule="auto"/>
        <w:rPr>
          <w:b/>
          <w:sz w:val="32"/>
          <w:szCs w:val="3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557C8D" wp14:editId="7C981059">
                <wp:simplePos x="0" y="0"/>
                <wp:positionH relativeFrom="margin">
                  <wp:align>left</wp:align>
                </wp:positionH>
                <wp:positionV relativeFrom="paragraph">
                  <wp:posOffset>497205</wp:posOffset>
                </wp:positionV>
                <wp:extent cx="4695825" cy="1333500"/>
                <wp:effectExtent l="0" t="0" r="2857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1333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05A6F7" id="Rounded Rectangle 7" o:spid="_x0000_s1026" style="position:absolute;margin-left:0;margin-top:39.15pt;width:369.75pt;height:10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" filled="f" strokecolor="#9cc2e5 [1940]" strokeweight="1pt">
                <v:stroke joinstyle="miter"/>
                <w10:wrap anchorx="margin"/>
              </v:roundrect>
            </w:pict>
          </mc:Fallback>
        </mc:AlternateContent>
      </w:r>
      <w:r>
        <w:rPr>
          <w:b/>
          <w:sz w:val="32"/>
          <w:szCs w:val="32"/>
        </w:rPr>
        <w:t>Osnovni podaci o mediju</w:t>
      </w:r>
      <w:r>
        <w:rPr>
          <w:b/>
          <w:sz w:val="32"/>
          <w:szCs w:val="32"/>
        </w:rPr>
        <w:br/>
      </w:r>
    </w:p>
    <w:p w:rsidR="002A0A8B" w:rsidRDefault="002A0A8B" w:rsidP="002A0A8B">
      <w:pPr>
        <w:tabs>
          <w:tab w:val="left" w:pos="3600"/>
        </w:tabs>
      </w:pPr>
      <w:r>
        <w:tab/>
      </w:r>
    </w:p>
    <w:tbl>
      <w:tblPr>
        <w:tblW w:w="6780" w:type="dxa"/>
        <w:tblLook w:val="04A0" w:firstRow="1" w:lastRow="0" w:firstColumn="1" w:lastColumn="0" w:noHBand="0" w:noVBand="1"/>
      </w:tblPr>
      <w:tblGrid>
        <w:gridCol w:w="2220"/>
        <w:gridCol w:w="4560"/>
      </w:tblGrid>
      <w:tr w:rsidR="002A0A8B" w:rsidRPr="00600DC4" w:rsidTr="0021021F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Marka hard diska: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600DC4" w:rsidTr="0021021F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Model: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600DC4" w:rsidTr="0021021F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Serijski broj: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600DC4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600DC4" w:rsidTr="0021021F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Broj i tip particija: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A0A8B" w:rsidRPr="00600DC4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</w:p>
        </w:tc>
      </w:tr>
    </w:tbl>
    <w:p w:rsidR="002A0A8B" w:rsidRDefault="002A0A8B" w:rsidP="002A0A8B"/>
    <w:p w:rsidR="002A0A8B" w:rsidRPr="00600DC4" w:rsidRDefault="002A0A8B" w:rsidP="002A0A8B"/>
    <w:p w:rsidR="002A0A8B" w:rsidRDefault="002A0A8B" w:rsidP="002A0A8B">
      <w:pPr>
        <w:pStyle w:val="Heading2"/>
        <w:numPr>
          <w:ilvl w:val="0"/>
          <w:numId w:val="1"/>
        </w:numPr>
        <w:spacing w:line="259" w:lineRule="auto"/>
        <w:ind w:left="708" w:hanging="708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B83272" wp14:editId="65743307">
                <wp:simplePos x="0" y="0"/>
                <wp:positionH relativeFrom="margin">
                  <wp:align>left</wp:align>
                </wp:positionH>
                <wp:positionV relativeFrom="paragraph">
                  <wp:posOffset>410614</wp:posOffset>
                </wp:positionV>
                <wp:extent cx="4695825" cy="1778578"/>
                <wp:effectExtent l="0" t="0" r="28575" b="1270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177857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A12987" id="Rounded Rectangle 8" o:spid="_x0000_s1026" style="position:absolute;margin-left:0;margin-top:32.35pt;width:369.75pt;height:140.0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" filled="f" strokecolor="#9cc2e5 [1940]" strokeweight="1pt">
                <v:stroke joinstyle="miter"/>
                <w10:wrap anchorx="margin"/>
              </v:roundrect>
            </w:pict>
          </mc:Fallback>
        </mc:AlternateContent>
      </w:r>
      <w:r w:rsidRPr="005D3771">
        <w:rPr>
          <w:b/>
          <w:sz w:val="32"/>
          <w:szCs w:val="32"/>
        </w:rPr>
        <w:t>Informacije o podacima koje su bile na disku</w:t>
      </w:r>
      <w:r w:rsidRPr="005D3771">
        <w:rPr>
          <w:b/>
          <w:sz w:val="32"/>
          <w:szCs w:val="32"/>
        </w:rPr>
        <w:br/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2140"/>
        <w:gridCol w:w="5020"/>
      </w:tblGrid>
      <w:tr w:rsidR="002A0A8B" w:rsidRPr="00E5370E" w:rsidTr="0021021F">
        <w:trPr>
          <w:trHeight w:val="465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Opći direktoriji:</w:t>
            </w: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5D677DF" wp14:editId="7FC1882A">
                      <wp:simplePos x="0" y="0"/>
                      <wp:positionH relativeFrom="column">
                        <wp:posOffset>1368425</wp:posOffset>
                      </wp:positionH>
                      <wp:positionV relativeFrom="paragraph">
                        <wp:posOffset>16510</wp:posOffset>
                      </wp:positionV>
                      <wp:extent cx="152400" cy="142875"/>
                      <wp:effectExtent l="0" t="0" r="19050" b="28575"/>
                      <wp:wrapNone/>
                      <wp:docPr id="57" name="Rounded 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4287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E7046BD" id="Rounded Rectangle 57" o:spid="_x0000_s1026" style="position:absolute;margin-left:107.75pt;margin-top:1.3pt;width:12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" filled="f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E91B183" wp14:editId="7653CAF9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19685</wp:posOffset>
                      </wp:positionV>
                      <wp:extent cx="152400" cy="142875"/>
                      <wp:effectExtent l="0" t="0" r="19050" b="28575"/>
                      <wp:wrapNone/>
                      <wp:docPr id="54" name="Rounded 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4287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7BC4E7E" id="Rounded Rectangle 54" o:spid="_x0000_s1026" style="position:absolute;margin-left:2.25pt;margin-top:1.55pt;width:12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" filled="f" strokecolor="black [3213]" strokeweight="1pt">
                      <v:stroke joinstyle="miter"/>
                    </v:roundrect>
                  </w:pict>
                </mc:Fallback>
              </mc:AlternateContent>
            </w: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 xml:space="preserve">         My Documents             </w:t>
            </w:r>
            <w:r>
              <w:rPr>
                <w:rFonts w:ascii="Calibri" w:eastAsia="Times New Roman" w:hAnsi="Calibri" w:cs="Times New Roman"/>
                <w:color w:val="000000"/>
                <w:lang w:eastAsia="bs-Latn-BA"/>
              </w:rPr>
              <w:t xml:space="preserve">  </w:t>
            </w: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My Pictures</w:t>
            </w:r>
          </w:p>
        </w:tc>
      </w:tr>
      <w:tr w:rsidR="002A0A8B" w:rsidRPr="00E5370E" w:rsidTr="0021021F">
        <w:trPr>
          <w:trHeight w:val="465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9EB13D" wp14:editId="6E023185">
                      <wp:simplePos x="0" y="0"/>
                      <wp:positionH relativeFrom="column">
                        <wp:posOffset>1368425</wp:posOffset>
                      </wp:positionH>
                      <wp:positionV relativeFrom="paragraph">
                        <wp:posOffset>-23495</wp:posOffset>
                      </wp:positionV>
                      <wp:extent cx="152400" cy="142875"/>
                      <wp:effectExtent l="0" t="0" r="19050" b="28575"/>
                      <wp:wrapNone/>
                      <wp:docPr id="58" name="Rounded 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4287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6FAB2CA" id="Rounded Rectangle 58" o:spid="_x0000_s1026" style="position:absolute;margin-left:107.75pt;margin-top:-1.85pt;width:12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" filled="f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32BCA4" wp14:editId="667BCD32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-15240</wp:posOffset>
                      </wp:positionV>
                      <wp:extent cx="152400" cy="142875"/>
                      <wp:effectExtent l="0" t="0" r="19050" b="28575"/>
                      <wp:wrapNone/>
                      <wp:docPr id="56" name="Rounded 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4287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FECE8A1" id="Rounded Rectangle 56" o:spid="_x0000_s1026" style="position:absolute;margin-left:3pt;margin-top:-1.2pt;width:12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" filled="f" strokecolor="black [3213]" strokeweight="1pt">
                      <v:stroke joinstyle="miter"/>
                    </v:roundrect>
                  </w:pict>
                </mc:Fallback>
              </mc:AlternateContent>
            </w: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 xml:space="preserve">         Desktop                           Dijelljeni direktoriji</w:t>
            </w:r>
          </w:p>
        </w:tc>
      </w:tr>
      <w:tr w:rsidR="002A0A8B" w:rsidRPr="00E5370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e-mail klijent: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E5370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Specifični direktoriji: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E5370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Tipovi fajlova: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E5370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Specifične aplikacije: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  <w:tr w:rsidR="002A0A8B" w:rsidRPr="00E5370E" w:rsidTr="0021021F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A8B" w:rsidRPr="00E5370E" w:rsidRDefault="002A0A8B" w:rsidP="002A0A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b/>
                <w:color w:val="000000"/>
                <w:lang w:eastAsia="bs-Latn-BA"/>
              </w:rPr>
              <w:t>Napomene: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A8B" w:rsidRPr="00E5370E" w:rsidRDefault="002A0A8B" w:rsidP="002A0A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bs-Latn-BA"/>
              </w:rPr>
            </w:pPr>
            <w:r w:rsidRPr="00E5370E">
              <w:rPr>
                <w:rFonts w:ascii="Calibri" w:eastAsia="Times New Roman" w:hAnsi="Calibri" w:cs="Times New Roman"/>
                <w:color w:val="000000"/>
                <w:lang w:eastAsia="bs-Latn-BA"/>
              </w:rPr>
              <w:t> </w:t>
            </w:r>
          </w:p>
        </w:tc>
      </w:tr>
    </w:tbl>
    <w:p w:rsidR="002A0A8B" w:rsidRDefault="002A0A8B" w:rsidP="002A0A8B">
      <w:pPr>
        <w:ind w:left="708" w:hanging="708"/>
      </w:pPr>
    </w:p>
    <w:p w:rsidR="005F3AAE" w:rsidRPr="002A0A8B" w:rsidRDefault="002A0A8B" w:rsidP="002A0A8B">
      <w:r>
        <w:t xml:space="preserve"> Disk predao: </w:t>
      </w:r>
      <w:r>
        <w:tab/>
      </w:r>
      <w:r>
        <w:tab/>
      </w:r>
      <w:r>
        <w:tab/>
      </w:r>
      <w:r>
        <w:tab/>
        <w:t xml:space="preserve">  Datum:</w:t>
      </w:r>
      <w:r>
        <w:tab/>
      </w:r>
      <w:r>
        <w:tab/>
      </w:r>
      <w:r>
        <w:tab/>
      </w:r>
      <w:r>
        <w:tab/>
        <w:t xml:space="preserve">  Disk primio:</w:t>
      </w:r>
      <w:r>
        <w:br/>
        <w:t>___________</w:t>
      </w:r>
      <w:r>
        <w:tab/>
      </w:r>
      <w:r>
        <w:tab/>
      </w:r>
      <w:r>
        <w:tab/>
      </w:r>
      <w:r>
        <w:tab/>
        <w:t>________</w:t>
      </w:r>
      <w:r>
        <w:tab/>
      </w:r>
      <w:r>
        <w:tab/>
      </w:r>
      <w:r>
        <w:tab/>
        <w:t xml:space="preserve"> </w:t>
      </w:r>
      <w:r>
        <w:tab/>
        <w:t>____________</w:t>
      </w:r>
    </w:p>
    <w:sectPr w:rsidR="005F3AAE" w:rsidRPr="002A0A8B" w:rsidSect="0086086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624" w:footer="624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6EE" w:rsidRDefault="007A66EE" w:rsidP="002E750B">
      <w:r>
        <w:separator/>
      </w:r>
    </w:p>
  </w:endnote>
  <w:endnote w:type="continuationSeparator" w:id="0">
    <w:p w:rsidR="007A66EE" w:rsidRDefault="007A66EE" w:rsidP="002E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tka Heading">
    <w:panose1 w:val="02000505000000020004"/>
    <w:charset w:val="00"/>
    <w:family w:val="auto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44E" w:rsidRPr="008F144E" w:rsidRDefault="008F144E">
    <w:pPr>
      <w:pStyle w:val="Footer"/>
      <w:rPr>
        <w:color w:val="D9D9D9" w:themeColor="background1" w:themeShade="D9"/>
      </w:rPr>
    </w:pPr>
    <w:r w:rsidRPr="008F144E">
      <w:rPr>
        <w:color w:val="D9D9D9" w:themeColor="background1" w:themeShade="D9"/>
      </w:rPr>
      <w:t>v1.0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6EE" w:rsidRDefault="007A66EE" w:rsidP="002E750B">
      <w:r>
        <w:separator/>
      </w:r>
    </w:p>
  </w:footnote>
  <w:footnote w:type="continuationSeparator" w:id="0">
    <w:p w:rsidR="007A66EE" w:rsidRDefault="007A66EE" w:rsidP="002E7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A1E" w:rsidRDefault="007A66EE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7" o:spid="_x0000_s2059" type="#_x0000_t75" style="position:absolute;margin-left:0;margin-top:0;width:452.85pt;height:160.4pt;z-index:-251646976;mso-position-horizontal:center;mso-position-horizontal-relative:margin;mso-position-vertical:center;mso-position-vertical-relative:margin" o:allowincell="f">
          <v:imagedata r:id="rId1" o:title="Logo Data Recovery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72"/>
      <w:gridCol w:w="5542"/>
    </w:tblGrid>
    <w:tr w:rsidR="00302A80" w:rsidTr="00860862">
      <w:trPr>
        <w:trHeight w:val="993"/>
      </w:trPr>
      <w:tc>
        <w:tcPr>
          <w:tcW w:w="2268" w:type="dxa"/>
        </w:tcPr>
        <w:p w:rsidR="00302A80" w:rsidRDefault="007D4D01" w:rsidP="002E750B">
          <w:pPr>
            <w:pStyle w:val="Header"/>
          </w:pPr>
          <w:r>
            <w:rPr>
              <w:noProof/>
              <w:lang w:val="en-US"/>
            </w:rPr>
            <w:drawing>
              <wp:anchor distT="0" distB="0" distL="114300" distR="114300" simplePos="0" relativeHeight="251667456" behindDoc="0" locked="0" layoutInCell="1" allowOverlap="1" wp14:anchorId="7AC625CE" wp14:editId="1EA539A3">
                <wp:simplePos x="0" y="0"/>
                <wp:positionH relativeFrom="column">
                  <wp:posOffset>2820</wp:posOffset>
                </wp:positionH>
                <wp:positionV relativeFrom="paragraph">
                  <wp:posOffset>1325</wp:posOffset>
                </wp:positionV>
                <wp:extent cx="2194560" cy="777240"/>
                <wp:effectExtent l="0" t="0" r="0" b="3810"/>
                <wp:wrapTopAndBottom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DRES-disk-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560" cy="777240"/>
                        </a:xfrm>
                        <a:prstGeom prst="rect">
                          <a:avLst/>
                        </a:prstGeom>
                        <a:effectLst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46" w:type="dxa"/>
        </w:tcPr>
        <w:p w:rsidR="007C2C19" w:rsidRPr="007D4D01" w:rsidRDefault="007C2C19" w:rsidP="007C2C19">
          <w:pPr>
            <w:pStyle w:val="Header"/>
          </w:pPr>
          <w:r>
            <w:rPr>
              <w:noProof/>
              <w:lang w:val="en-US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6C07BF9C" wp14:editId="004EC59A">
                    <wp:simplePos x="0" y="0"/>
                    <wp:positionH relativeFrom="column">
                      <wp:posOffset>406566</wp:posOffset>
                    </wp:positionH>
                    <wp:positionV relativeFrom="paragraph">
                      <wp:posOffset>58120</wp:posOffset>
                    </wp:positionV>
                    <wp:extent cx="2896546" cy="908685"/>
                    <wp:effectExtent l="0" t="0" r="0" b="5715"/>
                    <wp:wrapSquare wrapText="bothSides"/>
                    <wp:docPr id="3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96546" cy="9086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>Obrt „D.R.E.S. - Data Recovery Enterprise  Solution“</w:t>
                                </w:r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</w:t>
                                </w:r>
                                <w:r w:rsidR="00026C19">
                                  <w:rPr>
                                    <w:sz w:val="20"/>
                                    <w:szCs w:val="20"/>
                                  </w:rPr>
                                  <w:t xml:space="preserve"> a</w:t>
                                </w: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>dresa:  Kralja Tvrtka 57 71300 Visoko</w:t>
                                </w:r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e-mail:   </w:t>
                                </w:r>
                                <w:hyperlink r:id="rId2" w:history="1">
                                  <w:r w:rsidR="00C36C5A" w:rsidRPr="00D50497">
                                    <w:rPr>
                                      <w:rStyle w:val="Hyperlink"/>
                                      <w:sz w:val="20"/>
                                      <w:szCs w:val="20"/>
                                    </w:rPr>
                                    <w:t>emir@datarecovery.ba</w:t>
                                  </w:r>
                                </w:hyperlink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web:      </w:t>
                                </w:r>
                                <w:hyperlink r:id="rId3" w:history="1">
                                  <w:r w:rsidR="00C36C5A" w:rsidRPr="00D50497">
                                    <w:rPr>
                                      <w:rStyle w:val="Hyperlink"/>
                                      <w:sz w:val="20"/>
                                      <w:szCs w:val="20"/>
                                    </w:rPr>
                                    <w:t>www.datarecovery.ba</w:t>
                                  </w:r>
                                </w:hyperlink>
                              </w:p>
                              <w:p w:rsidR="007C2C19" w:rsidRPr="007C2C19" w:rsidRDefault="007C2C19" w:rsidP="007C2C19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tel: </w:t>
                                </w:r>
                                <w:r w:rsidR="00C36C5A">
                                  <w:rPr>
                                    <w:sz w:val="20"/>
                                    <w:szCs w:val="20"/>
                                  </w:rPr>
                                  <w:t xml:space="preserve">        </w:t>
                                </w: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+387 61 15 32 60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07BF9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margin-left:32pt;margin-top:4.6pt;width:228.05pt;height:71.5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" stroked="f">
                    <v:textbox>
                      <w:txbxContent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>Obrt „D.R.E.S. - Data Recovery Enterprise  Solution“</w:t>
                          </w:r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</w:t>
                          </w:r>
                          <w:r w:rsidR="00026C19">
                            <w:rPr>
                              <w:sz w:val="20"/>
                              <w:szCs w:val="20"/>
                            </w:rPr>
                            <w:t xml:space="preserve"> a</w:t>
                          </w:r>
                          <w:r w:rsidRPr="007C2C19">
                            <w:rPr>
                              <w:sz w:val="20"/>
                              <w:szCs w:val="20"/>
                            </w:rPr>
                            <w:t>dresa:  Kralja Tvrtka 57 71300 Visoko</w:t>
                          </w:r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e-mail:   </w:t>
                          </w:r>
                          <w:hyperlink r:id="rId4" w:history="1">
                            <w:r w:rsidR="00C36C5A" w:rsidRPr="00D50497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emir@datarecovery.ba</w:t>
                            </w:r>
                          </w:hyperlink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web:      </w:t>
                          </w:r>
                          <w:hyperlink r:id="rId5" w:history="1">
                            <w:r w:rsidR="00C36C5A" w:rsidRPr="00D50497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www.datarecovery.ba</w:t>
                            </w:r>
                          </w:hyperlink>
                        </w:p>
                        <w:p w:rsidR="007C2C19" w:rsidRPr="007C2C19" w:rsidRDefault="007C2C19" w:rsidP="007C2C19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tel: </w:t>
                          </w:r>
                          <w:r w:rsidR="00C36C5A">
                            <w:rPr>
                              <w:sz w:val="20"/>
                              <w:szCs w:val="20"/>
                            </w:rPr>
                            <w:t xml:space="preserve">        </w:t>
                          </w: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+387 61 15 32 60   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E821B0">
            <w:t xml:space="preserve">        </w:t>
          </w:r>
          <w:r>
            <w:t xml:space="preserve">      </w:t>
          </w:r>
        </w:p>
        <w:p w:rsidR="007D4D01" w:rsidRPr="007D4D01" w:rsidRDefault="007D4D01" w:rsidP="007C2C19">
          <w:pPr>
            <w:pStyle w:val="Header"/>
          </w:pPr>
        </w:p>
      </w:tc>
    </w:tr>
  </w:tbl>
  <w:p w:rsidR="00302A80" w:rsidRDefault="007A66EE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8" o:spid="_x0000_s2060" type="#_x0000_t75" style="position:absolute;margin-left:0;margin-top:0;width:452.85pt;height:160.4pt;z-index:-251645952;mso-position-horizontal:center;mso-position-horizontal-relative:margin;mso-position-vertical:center;mso-position-vertical-relative:margin" o:allowincell="f">
          <v:imagedata r:id="rId6" o:title="Logo Data Recovery2" gain="19661f" blacklevel="22938f"/>
          <w10:wrap anchorx="margin" anchory="margin"/>
        </v:shape>
      </w:pict>
    </w:r>
    <w:r w:rsidR="007D4D01"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24129</wp:posOffset>
              </wp:positionH>
              <wp:positionV relativeFrom="paragraph">
                <wp:posOffset>112395</wp:posOffset>
              </wp:positionV>
              <wp:extent cx="5857875" cy="9525"/>
              <wp:effectExtent l="0" t="0" r="28575" b="2857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7875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2B732F1" id="Straight Connector 5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8.85pt" to="463.1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" strokecolor="black [3200]" strokeweight=".5pt">
              <v:stroke joinstyle="miter"/>
            </v:line>
          </w:pict>
        </mc:Fallback>
      </mc:AlternateContent>
    </w:r>
  </w:p>
  <w:p w:rsidR="00EB3A1E" w:rsidRDefault="00EB3A1E" w:rsidP="002E75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A1E" w:rsidRDefault="007A66EE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6" o:spid="_x0000_s2058" type="#_x0000_t75" style="position:absolute;margin-left:0;margin-top:0;width:452.85pt;height:160.4pt;z-index:-251648000;mso-position-horizontal:center;mso-position-horizontal-relative:margin;mso-position-vertical:center;mso-position-vertical-relative:margin" o:allowincell="f">
          <v:imagedata r:id="rId1" o:title="Logo Data Recovery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97729B"/>
    <w:multiLevelType w:val="hybridMultilevel"/>
    <w:tmpl w:val="07546A96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0B2503A"/>
    <w:multiLevelType w:val="hybridMultilevel"/>
    <w:tmpl w:val="1EB67A5A"/>
    <w:lvl w:ilvl="0" w:tplc="53D2176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141A0019" w:tentative="1">
      <w:start w:val="1"/>
      <w:numFmt w:val="lowerLetter"/>
      <w:lvlText w:val="%2."/>
      <w:lvlJc w:val="left"/>
      <w:pPr>
        <w:ind w:left="1364" w:hanging="360"/>
      </w:pPr>
    </w:lvl>
    <w:lvl w:ilvl="2" w:tplc="141A001B" w:tentative="1">
      <w:start w:val="1"/>
      <w:numFmt w:val="lowerRoman"/>
      <w:lvlText w:val="%3."/>
      <w:lvlJc w:val="right"/>
      <w:pPr>
        <w:ind w:left="2084" w:hanging="180"/>
      </w:pPr>
    </w:lvl>
    <w:lvl w:ilvl="3" w:tplc="141A000F" w:tentative="1">
      <w:start w:val="1"/>
      <w:numFmt w:val="decimal"/>
      <w:lvlText w:val="%4."/>
      <w:lvlJc w:val="left"/>
      <w:pPr>
        <w:ind w:left="2804" w:hanging="360"/>
      </w:pPr>
    </w:lvl>
    <w:lvl w:ilvl="4" w:tplc="141A0019" w:tentative="1">
      <w:start w:val="1"/>
      <w:numFmt w:val="lowerLetter"/>
      <w:lvlText w:val="%5."/>
      <w:lvlJc w:val="left"/>
      <w:pPr>
        <w:ind w:left="3524" w:hanging="360"/>
      </w:pPr>
    </w:lvl>
    <w:lvl w:ilvl="5" w:tplc="141A001B" w:tentative="1">
      <w:start w:val="1"/>
      <w:numFmt w:val="lowerRoman"/>
      <w:lvlText w:val="%6."/>
      <w:lvlJc w:val="right"/>
      <w:pPr>
        <w:ind w:left="4244" w:hanging="180"/>
      </w:pPr>
    </w:lvl>
    <w:lvl w:ilvl="6" w:tplc="141A000F" w:tentative="1">
      <w:start w:val="1"/>
      <w:numFmt w:val="decimal"/>
      <w:lvlText w:val="%7."/>
      <w:lvlJc w:val="left"/>
      <w:pPr>
        <w:ind w:left="4964" w:hanging="360"/>
      </w:pPr>
    </w:lvl>
    <w:lvl w:ilvl="7" w:tplc="141A0019" w:tentative="1">
      <w:start w:val="1"/>
      <w:numFmt w:val="lowerLetter"/>
      <w:lvlText w:val="%8."/>
      <w:lvlJc w:val="left"/>
      <w:pPr>
        <w:ind w:left="5684" w:hanging="360"/>
      </w:pPr>
    </w:lvl>
    <w:lvl w:ilvl="8" w:tplc="141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C5A"/>
    <w:rsid w:val="00020AC2"/>
    <w:rsid w:val="00026C19"/>
    <w:rsid w:val="00077234"/>
    <w:rsid w:val="00080EEE"/>
    <w:rsid w:val="000E3CBD"/>
    <w:rsid w:val="000E4282"/>
    <w:rsid w:val="00156978"/>
    <w:rsid w:val="00180DD2"/>
    <w:rsid w:val="001D2019"/>
    <w:rsid w:val="001E1D85"/>
    <w:rsid w:val="002A0A8B"/>
    <w:rsid w:val="002C54AA"/>
    <w:rsid w:val="002E750B"/>
    <w:rsid w:val="00302A80"/>
    <w:rsid w:val="00310CDE"/>
    <w:rsid w:val="0035079D"/>
    <w:rsid w:val="003743AA"/>
    <w:rsid w:val="003C431D"/>
    <w:rsid w:val="0044169C"/>
    <w:rsid w:val="004E75A6"/>
    <w:rsid w:val="00555A3A"/>
    <w:rsid w:val="00567E18"/>
    <w:rsid w:val="005A0244"/>
    <w:rsid w:val="005B3A7D"/>
    <w:rsid w:val="005D3771"/>
    <w:rsid w:val="005F3AAE"/>
    <w:rsid w:val="00600DC4"/>
    <w:rsid w:val="006807F0"/>
    <w:rsid w:val="006F3D2F"/>
    <w:rsid w:val="00737A0C"/>
    <w:rsid w:val="00760D6E"/>
    <w:rsid w:val="0076282C"/>
    <w:rsid w:val="007A66EE"/>
    <w:rsid w:val="007B39C8"/>
    <w:rsid w:val="007C2C19"/>
    <w:rsid w:val="007C3988"/>
    <w:rsid w:val="007D4D01"/>
    <w:rsid w:val="007D5918"/>
    <w:rsid w:val="007F10C3"/>
    <w:rsid w:val="00851C29"/>
    <w:rsid w:val="00860862"/>
    <w:rsid w:val="0089422A"/>
    <w:rsid w:val="008D456C"/>
    <w:rsid w:val="008F144E"/>
    <w:rsid w:val="00923C61"/>
    <w:rsid w:val="009860BE"/>
    <w:rsid w:val="00A1171B"/>
    <w:rsid w:val="00A83A3D"/>
    <w:rsid w:val="00AB2F25"/>
    <w:rsid w:val="00B1175B"/>
    <w:rsid w:val="00B247F3"/>
    <w:rsid w:val="00B77A92"/>
    <w:rsid w:val="00BE349E"/>
    <w:rsid w:val="00BE3D58"/>
    <w:rsid w:val="00BF04F2"/>
    <w:rsid w:val="00C36C5A"/>
    <w:rsid w:val="00C664B5"/>
    <w:rsid w:val="00C92976"/>
    <w:rsid w:val="00CD620D"/>
    <w:rsid w:val="00CE50B0"/>
    <w:rsid w:val="00D55106"/>
    <w:rsid w:val="00D95352"/>
    <w:rsid w:val="00E34483"/>
    <w:rsid w:val="00E5370E"/>
    <w:rsid w:val="00E666B0"/>
    <w:rsid w:val="00E821B0"/>
    <w:rsid w:val="00EB1DB4"/>
    <w:rsid w:val="00EB3A1E"/>
    <w:rsid w:val="00EE4A2C"/>
    <w:rsid w:val="00F17063"/>
    <w:rsid w:val="00F36556"/>
    <w:rsid w:val="00F6156B"/>
    <w:rsid w:val="00F64388"/>
    <w:rsid w:val="00F97E07"/>
    <w:rsid w:val="00FB2F48"/>
    <w:rsid w:val="00FC083E"/>
    <w:rsid w:val="00FC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05861D1D"/>
  <w15:chartTrackingRefBased/>
  <w15:docId w15:val="{E0538FD5-2DA7-496E-8839-1076F5279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0EEE"/>
    <w:pPr>
      <w:spacing w:after="200" w:line="276" w:lineRule="auto"/>
    </w:pPr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3C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3C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75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C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3C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B3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A1E"/>
  </w:style>
  <w:style w:type="paragraph" w:styleId="Footer">
    <w:name w:val="footer"/>
    <w:basedOn w:val="Normal"/>
    <w:link w:val="FooterChar"/>
    <w:uiPriority w:val="99"/>
    <w:unhideWhenUsed/>
    <w:rsid w:val="00EB3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A1E"/>
  </w:style>
  <w:style w:type="table" w:styleId="TableGrid">
    <w:name w:val="Table Grid"/>
    <w:basedOn w:val="TableNormal"/>
    <w:uiPriority w:val="39"/>
    <w:rsid w:val="00EB3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4D0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75A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E750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atarecovery.ba/" TargetMode="External"/><Relationship Id="rId2" Type="http://schemas.openxmlformats.org/officeDocument/2006/relationships/hyperlink" Target="mailto:emir@datarecovery.ba" TargetMode="External"/><Relationship Id="rId1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hyperlink" Target="http://www.datarecovery.ba/" TargetMode="External"/><Relationship Id="rId4" Type="http://schemas.openxmlformats.org/officeDocument/2006/relationships/hyperlink" Target="mailto:emir@datarecovery.ba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Privatni%20posao\Dokumenti\Dokumenti%20firma\FORMULAR%20SA%20PODACIMA%20O%20DISKU-DRBiH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A18B6-9B63-4F5C-902F-B67EE21EC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SA PODACIMA O DISKU-DRBiH.dotx</Template>
  <TotalTime>2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D.R.E.S.</Company>
  <LinksUpToDate>false</LinksUpToDate>
  <CharactersWithSpaces>607</CharactersWithSpaces>
  <SharedDoc>false</SharedDoc>
  <HyperlinkBase>www.dres.ba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Rad sa diskovima</dc:subject>
  <dc:creator>Emir Hasanbegović</dc:creator>
  <cp:keywords/>
  <dc:description/>
  <cp:lastModifiedBy>Emir Hasanbegović</cp:lastModifiedBy>
  <cp:revision>3</cp:revision>
  <dcterms:created xsi:type="dcterms:W3CDTF">2018-08-24T10:02:00Z</dcterms:created>
  <dcterms:modified xsi:type="dcterms:W3CDTF">2018-08-24T10:04:00Z</dcterms:modified>
</cp:coreProperties>
</file>