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CB1" w:rsidRPr="00510883" w:rsidRDefault="00F95CB1" w:rsidP="00F95CB1">
      <w:pPr>
        <w:pStyle w:val="Heading1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UGOVOR O ČUVANJU POVJERLJIVOSTI PODATAKA</w:t>
      </w:r>
    </w:p>
    <w:p w:rsidR="00F95CB1" w:rsidRDefault="00F95CB1" w:rsidP="00F95CB1">
      <w:bookmarkStart w:id="0" w:name="_GoBack"/>
      <w:bookmarkEnd w:id="0"/>
    </w:p>
    <w:p w:rsidR="00F95CB1" w:rsidRDefault="00F95CB1" w:rsidP="00F95CB1">
      <w:pPr>
        <w:jc w:val="both"/>
      </w:pPr>
      <w:r>
        <w:t>Zaključen dana ___.___.______. u _________________ između:</w:t>
      </w:r>
    </w:p>
    <w:p w:rsidR="00F95CB1" w:rsidRDefault="00F95CB1" w:rsidP="00F95CB1">
      <w:pPr>
        <w:jc w:val="both"/>
      </w:pPr>
    </w:p>
    <w:p w:rsidR="00F95CB1" w:rsidRDefault="002B340C" w:rsidP="00F95CB1">
      <w:pPr>
        <w:pStyle w:val="ListParagraph"/>
        <w:numPr>
          <w:ilvl w:val="0"/>
          <w:numId w:val="3"/>
        </w:numPr>
        <w:spacing w:after="160" w:line="259" w:lineRule="auto"/>
        <w:jc w:val="both"/>
      </w:pPr>
      <w:r>
        <w:t xml:space="preserve">Obrt „D.R.E.S. - </w:t>
      </w:r>
      <w:r w:rsidR="00F95CB1">
        <w:t>Data Recovery Enterprise Solutions</w:t>
      </w:r>
      <w:r>
        <w:t>“</w:t>
      </w:r>
      <w:r w:rsidR="00F95CB1">
        <w:t xml:space="preserve"> iz Visokog, Ul. </w:t>
      </w:r>
      <w:r>
        <w:t>Kralja Tvrtka 57</w:t>
      </w:r>
      <w:r w:rsidR="00F95CB1">
        <w:t>, kojeg zastupa osnivač i vlasnik Hasanbegović Emir (dalje: Pružalac usluge)</w:t>
      </w:r>
    </w:p>
    <w:p w:rsidR="00F95CB1" w:rsidRDefault="00F95CB1" w:rsidP="00F95CB1">
      <w:pPr>
        <w:pStyle w:val="ListParagraph"/>
        <w:jc w:val="both"/>
      </w:pPr>
    </w:p>
    <w:p w:rsidR="00F95CB1" w:rsidRDefault="00F95CB1" w:rsidP="00F95CB1">
      <w:pPr>
        <w:pStyle w:val="ListParagraph"/>
        <w:numPr>
          <w:ilvl w:val="0"/>
          <w:numId w:val="3"/>
        </w:numPr>
        <w:spacing w:after="160" w:line="259" w:lineRule="auto"/>
        <w:jc w:val="both"/>
      </w:pPr>
      <w:r>
        <w:t>___________________________________________________________</w:t>
      </w:r>
    </w:p>
    <w:p w:rsidR="00F95CB1" w:rsidRDefault="00F95CB1" w:rsidP="00F95CB1">
      <w:pPr>
        <w:pStyle w:val="ListParagraph"/>
        <w:jc w:val="both"/>
      </w:pPr>
    </w:p>
    <w:p w:rsidR="00F95CB1" w:rsidRDefault="00F95CB1" w:rsidP="00F95CB1">
      <w:pPr>
        <w:pStyle w:val="ListParagraph"/>
        <w:jc w:val="both"/>
      </w:pPr>
      <w:r>
        <w:t>_____________________________________________ (dalje: Naručilac)</w:t>
      </w:r>
    </w:p>
    <w:p w:rsidR="00F95CB1" w:rsidRDefault="00F95CB1" w:rsidP="00F95CB1">
      <w:pPr>
        <w:jc w:val="both"/>
      </w:pPr>
    </w:p>
    <w:p w:rsidR="00F95CB1" w:rsidRDefault="00F95CB1" w:rsidP="00F95CB1">
      <w:pPr>
        <w:jc w:val="both"/>
      </w:pPr>
    </w:p>
    <w:p w:rsidR="00F95CB1" w:rsidRPr="002B340C" w:rsidRDefault="00F95CB1" w:rsidP="00F95CB1">
      <w:pPr>
        <w:pStyle w:val="Heading2"/>
        <w:rPr>
          <w:sz w:val="32"/>
          <w:szCs w:val="32"/>
        </w:rPr>
      </w:pPr>
      <w:r w:rsidRPr="002B340C">
        <w:rPr>
          <w:sz w:val="32"/>
          <w:szCs w:val="32"/>
        </w:rPr>
        <w:t>Ugovorne strane su se sporazumjele o sljedećem:</w:t>
      </w:r>
    </w:p>
    <w:p w:rsidR="00F95CB1" w:rsidRDefault="00F95CB1" w:rsidP="00F95CB1"/>
    <w:p w:rsidR="00F95CB1" w:rsidRDefault="00F95CB1" w:rsidP="00F95CB1"/>
    <w:p w:rsidR="00F95CB1" w:rsidRPr="00CA44EC" w:rsidRDefault="00F95CB1" w:rsidP="00F95CB1">
      <w:pPr>
        <w:rPr>
          <w:b/>
        </w:rPr>
      </w:pPr>
      <w:r w:rsidRPr="00CA44EC">
        <w:rPr>
          <w:b/>
        </w:rPr>
        <w:t>Član 1.</w:t>
      </w:r>
    </w:p>
    <w:p w:rsidR="00F95CB1" w:rsidRDefault="00F95CB1" w:rsidP="00F95CB1">
      <w:pPr>
        <w:ind w:left="708"/>
      </w:pPr>
      <w:r>
        <w:t>Sve informacije koje Pružalac usluge otkrije prilikom pružanja usluge spašavanja podataka sa medija smatraće se povjerljivim i vlasničkim, osim ako su konkretno  naznačene kao nepovjerljive u vrijeme otkrivanja ili su po prirodi očigledno nepovjerljive.</w:t>
      </w:r>
    </w:p>
    <w:p w:rsidR="00F95CB1" w:rsidRPr="00CA44EC" w:rsidRDefault="00F95CB1" w:rsidP="00F95CB1">
      <w:pPr>
        <w:rPr>
          <w:b/>
        </w:rPr>
      </w:pPr>
      <w:r w:rsidRPr="00CA44EC">
        <w:rPr>
          <w:b/>
        </w:rPr>
        <w:t>Član 2.</w:t>
      </w:r>
    </w:p>
    <w:p w:rsidR="00F95CB1" w:rsidRDefault="00F95CB1" w:rsidP="00F95CB1">
      <w:pPr>
        <w:ind w:left="708"/>
      </w:pPr>
      <w:r>
        <w:t>Pružalac usluge se obavezuje da u strogoj povjerljivosti čuva i zadržava sve povjerljive informacije dobijene od Naručioca i otkrivene tokom izvršavanja ugovorenih obaveza, kao i da takve informacije neće otkriti trećem licu bez prethodne pismene saglasnosti Naručioca.</w:t>
      </w:r>
    </w:p>
    <w:p w:rsidR="00F95CB1" w:rsidRDefault="00F95CB1">
      <w:pPr>
        <w:spacing w:after="160" w:line="259" w:lineRule="auto"/>
      </w:pPr>
      <w:r>
        <w:br w:type="page"/>
      </w:r>
    </w:p>
    <w:p w:rsidR="00F95CB1" w:rsidRPr="00CA44EC" w:rsidRDefault="00F95CB1" w:rsidP="00F95CB1">
      <w:pPr>
        <w:rPr>
          <w:b/>
        </w:rPr>
      </w:pPr>
      <w:r w:rsidRPr="00CA44EC">
        <w:rPr>
          <w:b/>
        </w:rPr>
        <w:lastRenderedPageBreak/>
        <w:t>Član 3.</w:t>
      </w:r>
    </w:p>
    <w:p w:rsidR="00F95CB1" w:rsidRDefault="00F95CB1" w:rsidP="00F95CB1">
      <w:pPr>
        <w:ind w:left="708"/>
      </w:pPr>
      <w:r>
        <w:t>Pružalac usluge može otkriti povjerljivu informaciju bez saglasnosti Naručioca, a da za to ne bude odgovoran samo u slučajevima:</w:t>
      </w:r>
    </w:p>
    <w:p w:rsidR="00F95CB1" w:rsidRDefault="00F95CB1" w:rsidP="00F95CB1">
      <w:pPr>
        <w:pStyle w:val="ListParagraph"/>
        <w:numPr>
          <w:ilvl w:val="0"/>
          <w:numId w:val="4"/>
        </w:numPr>
        <w:spacing w:after="160" w:line="259" w:lineRule="auto"/>
      </w:pPr>
      <w:r>
        <w:t xml:space="preserve"> da je to dužan po zakonu,</w:t>
      </w:r>
    </w:p>
    <w:p w:rsidR="00F95CB1" w:rsidRDefault="00F95CB1" w:rsidP="00F95CB1">
      <w:pPr>
        <w:pStyle w:val="ListParagraph"/>
        <w:numPr>
          <w:ilvl w:val="0"/>
          <w:numId w:val="4"/>
        </w:numPr>
        <w:spacing w:after="160" w:line="259" w:lineRule="auto"/>
      </w:pPr>
      <w:r>
        <w:t>da to od njega traži nadležni organ vlasti,</w:t>
      </w:r>
    </w:p>
    <w:p w:rsidR="00F95CB1" w:rsidRDefault="00F95CB1" w:rsidP="00F95CB1">
      <w:pPr>
        <w:pStyle w:val="ListParagraph"/>
        <w:numPr>
          <w:ilvl w:val="0"/>
          <w:numId w:val="4"/>
        </w:numPr>
        <w:spacing w:after="160" w:line="259" w:lineRule="auto"/>
      </w:pPr>
      <w:r>
        <w:t>da je informacija propisno bila u njegovom posjedu prije nego što ju je saznao od Naručioca posla,</w:t>
      </w:r>
    </w:p>
    <w:p w:rsidR="00F95CB1" w:rsidRDefault="00F95CB1" w:rsidP="00F95CB1">
      <w:pPr>
        <w:pStyle w:val="ListParagraph"/>
        <w:numPr>
          <w:ilvl w:val="0"/>
          <w:numId w:val="4"/>
        </w:numPr>
        <w:spacing w:after="160" w:line="259" w:lineRule="auto"/>
      </w:pPr>
      <w:r>
        <w:t xml:space="preserve">da ju je dobio od trećeg lica koje je moglo slobodno otkriti je i </w:t>
      </w:r>
    </w:p>
    <w:p w:rsidR="00F95CB1" w:rsidRDefault="00F95CB1" w:rsidP="00F95CB1">
      <w:pPr>
        <w:pStyle w:val="ListParagraph"/>
        <w:numPr>
          <w:ilvl w:val="0"/>
          <w:numId w:val="4"/>
        </w:numPr>
        <w:spacing w:after="160" w:line="259" w:lineRule="auto"/>
      </w:pPr>
      <w:r>
        <w:t>da je informacija već javna ili će postati javna na neki drugi način, a ne kršenjem obaveze Pružaoca usluge.</w:t>
      </w:r>
    </w:p>
    <w:p w:rsidR="00F95CB1" w:rsidRPr="00AE1289" w:rsidRDefault="00F95CB1" w:rsidP="00F95CB1">
      <w:pPr>
        <w:rPr>
          <w:b/>
        </w:rPr>
      </w:pPr>
      <w:r>
        <w:t>Čl</w:t>
      </w:r>
      <w:r w:rsidRPr="00AE1289">
        <w:rPr>
          <w:b/>
        </w:rPr>
        <w:t>an 4.</w:t>
      </w:r>
    </w:p>
    <w:p w:rsidR="00F95CB1" w:rsidRDefault="00F95CB1" w:rsidP="00F95CB1">
      <w:pPr>
        <w:ind w:left="708"/>
      </w:pPr>
      <w:r>
        <w:t>Naime, jedina obaveza naših klijenata jeste plaćanje dogovorene usluge prema nama, što samim time daje na zananje da Data Recovery Enterprise Solutions može iskoristiti povjerljive informacije samo u svrhu ispunjenja svoje obaveze spašavanja podataka sa medija.</w:t>
      </w:r>
    </w:p>
    <w:p w:rsidR="00F95CB1" w:rsidRPr="00AE1289" w:rsidRDefault="00F95CB1" w:rsidP="00F95CB1">
      <w:pPr>
        <w:rPr>
          <w:b/>
        </w:rPr>
      </w:pPr>
      <w:r w:rsidRPr="00AE1289">
        <w:rPr>
          <w:b/>
        </w:rPr>
        <w:t>Član 5.</w:t>
      </w:r>
    </w:p>
    <w:p w:rsidR="00F95CB1" w:rsidRDefault="00F95CB1" w:rsidP="00F95CB1">
      <w:r>
        <w:tab/>
        <w:t>Obaveza povjerljivosti utvrđena ovim Ugovorom traje neograničeno.</w:t>
      </w:r>
    </w:p>
    <w:p w:rsidR="00F95CB1" w:rsidRPr="00AE1289" w:rsidRDefault="00F95CB1" w:rsidP="00F95CB1">
      <w:pPr>
        <w:rPr>
          <w:b/>
        </w:rPr>
      </w:pPr>
      <w:r w:rsidRPr="00AE1289">
        <w:rPr>
          <w:b/>
        </w:rPr>
        <w:t>Član 6.</w:t>
      </w:r>
    </w:p>
    <w:p w:rsidR="00F95CB1" w:rsidRDefault="00F95CB1" w:rsidP="00F95CB1">
      <w:pPr>
        <w:ind w:left="708"/>
      </w:pPr>
      <w:r>
        <w:t>Ovaj Ugovor je sačinjen u dva istovijetna primjerka, od kojih po jedan za svaku ugovornu stranu.</w:t>
      </w:r>
    </w:p>
    <w:p w:rsidR="00F95CB1" w:rsidRDefault="00F95CB1" w:rsidP="00F95CB1">
      <w:pPr>
        <w:rPr>
          <w:b/>
        </w:rPr>
        <w:sectPr w:rsidR="00F95CB1" w:rsidSect="00860862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417" w:right="1417" w:bottom="1417" w:left="1417" w:header="624" w:footer="624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space="708"/>
          <w:docGrid w:linePitch="360"/>
        </w:sectPr>
      </w:pPr>
    </w:p>
    <w:p w:rsidR="00F95CB1" w:rsidRPr="00F95CB1" w:rsidRDefault="00F95CB1" w:rsidP="00F95CB1">
      <w:pPr>
        <w:rPr>
          <w:b/>
        </w:rPr>
      </w:pPr>
      <w:r w:rsidRPr="00F95CB1">
        <w:rPr>
          <w:b/>
        </w:rPr>
        <w:lastRenderedPageBreak/>
        <w:t>NARUČILAC USLUGE</w:t>
      </w:r>
      <w:r>
        <w:rPr>
          <w:b/>
        </w:rPr>
        <w:br/>
      </w:r>
      <w:r w:rsidRPr="00F95CB1">
        <w:rPr>
          <w:b/>
        </w:rPr>
        <w:br/>
        <w:t>_____________________________</w:t>
      </w:r>
      <w:r w:rsidRPr="00F95CB1">
        <w:rPr>
          <w:b/>
        </w:rPr>
        <w:br/>
        <w:t>_____________________________</w:t>
      </w:r>
    </w:p>
    <w:p w:rsidR="00F95CB1" w:rsidRDefault="00F95CB1" w:rsidP="00F95CB1"/>
    <w:p w:rsidR="00F95CB1" w:rsidRDefault="00F95CB1" w:rsidP="00F95CB1">
      <w:r w:rsidRPr="00AE1289">
        <w:rPr>
          <w:b/>
        </w:rPr>
        <w:lastRenderedPageBreak/>
        <w:t>PRUŽALAC USLUGE</w:t>
      </w:r>
      <w:r>
        <w:rPr>
          <w:b/>
        </w:rPr>
        <w:br/>
      </w:r>
      <w:r>
        <w:t>Obrt „D.R.E.S“</w:t>
      </w:r>
      <w:r>
        <w:br/>
        <w:t>_____________________________</w:t>
      </w:r>
      <w:r>
        <w:br/>
        <w:t>_____________________________</w:t>
      </w:r>
    </w:p>
    <w:p w:rsidR="00F95CB1" w:rsidRDefault="00F95CB1" w:rsidP="00F95CB1">
      <w:pPr>
        <w:sectPr w:rsidR="00F95CB1" w:rsidSect="00F95CB1">
          <w:type w:val="continuous"/>
          <w:pgSz w:w="11906" w:h="16838"/>
          <w:pgMar w:top="1417" w:right="1417" w:bottom="1417" w:left="1417" w:header="624" w:footer="624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num="2" w:space="708"/>
          <w:docGrid w:linePitch="360"/>
        </w:sectPr>
      </w:pPr>
    </w:p>
    <w:p w:rsidR="00F95CB1" w:rsidRPr="00F95CB1" w:rsidRDefault="00F95CB1" w:rsidP="00F95CB1"/>
    <w:sectPr w:rsidR="00F95CB1" w:rsidRPr="00F95CB1" w:rsidSect="00F95CB1">
      <w:type w:val="continuous"/>
      <w:pgSz w:w="11906" w:h="16838"/>
      <w:pgMar w:top="1417" w:right="1417" w:bottom="1417" w:left="1417" w:header="624" w:footer="624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5B7D" w:rsidRDefault="00DD5B7D" w:rsidP="002E750B">
      <w:r>
        <w:separator/>
      </w:r>
    </w:p>
  </w:endnote>
  <w:endnote w:type="continuationSeparator" w:id="0">
    <w:p w:rsidR="00DD5B7D" w:rsidRDefault="00DD5B7D" w:rsidP="002E7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145904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95CB1" w:rsidRDefault="00F95CB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E561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F144E" w:rsidRPr="008F144E" w:rsidRDefault="008F144E">
    <w:pPr>
      <w:pStyle w:val="Footer"/>
      <w:rPr>
        <w:color w:val="D9D9D9" w:themeColor="background1" w:themeShade="D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5B7D" w:rsidRDefault="00DD5B7D" w:rsidP="002E750B">
      <w:r>
        <w:separator/>
      </w:r>
    </w:p>
  </w:footnote>
  <w:footnote w:type="continuationSeparator" w:id="0">
    <w:p w:rsidR="00DD5B7D" w:rsidRDefault="00DD5B7D" w:rsidP="002E75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3A1E" w:rsidRDefault="00DD5B7D" w:rsidP="002E750B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034547" o:spid="_x0000_s2059" type="#_x0000_t75" style="position:absolute;margin-left:0;margin-top:0;width:452.85pt;height:160.4pt;z-index:-251646976;mso-position-horizontal:center;mso-position-horizontal-relative:margin;mso-position-vertical:center;mso-position-vertical-relative:margin" o:allowincell="f">
          <v:imagedata r:id="rId1" o:title="Logo Data Recovery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2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72"/>
      <w:gridCol w:w="5542"/>
    </w:tblGrid>
    <w:tr w:rsidR="00302A80" w:rsidTr="00860862">
      <w:trPr>
        <w:trHeight w:val="993"/>
      </w:trPr>
      <w:tc>
        <w:tcPr>
          <w:tcW w:w="2268" w:type="dxa"/>
        </w:tcPr>
        <w:p w:rsidR="00302A80" w:rsidRDefault="007D4D01" w:rsidP="002E750B">
          <w:pPr>
            <w:pStyle w:val="Header"/>
          </w:pPr>
          <w:r>
            <w:rPr>
              <w:noProof/>
              <w:lang w:val="en-US"/>
            </w:rPr>
            <w:drawing>
              <wp:anchor distT="0" distB="0" distL="114300" distR="114300" simplePos="0" relativeHeight="251667456" behindDoc="0" locked="0" layoutInCell="1" allowOverlap="1" wp14:anchorId="7AC625CE" wp14:editId="1EA539A3">
                <wp:simplePos x="0" y="0"/>
                <wp:positionH relativeFrom="column">
                  <wp:posOffset>2820</wp:posOffset>
                </wp:positionH>
                <wp:positionV relativeFrom="paragraph">
                  <wp:posOffset>1325</wp:posOffset>
                </wp:positionV>
                <wp:extent cx="2194560" cy="777240"/>
                <wp:effectExtent l="0" t="0" r="0" b="3810"/>
                <wp:wrapTopAndBottom/>
                <wp:docPr id="16" name="Pictur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DRES-disk-0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4560" cy="777240"/>
                        </a:xfrm>
                        <a:prstGeom prst="rect">
                          <a:avLst/>
                        </a:prstGeom>
                        <a:effectLst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946" w:type="dxa"/>
        </w:tcPr>
        <w:p w:rsidR="007C2C19" w:rsidRPr="007D4D01" w:rsidRDefault="007C2C19" w:rsidP="007C2C19">
          <w:pPr>
            <w:pStyle w:val="Header"/>
          </w:pPr>
          <w:r>
            <w:rPr>
              <w:noProof/>
              <w:lang w:val="en-US"/>
            </w:rPr>
            <mc:AlternateContent>
              <mc:Choice Requires="wps">
                <w:drawing>
                  <wp:anchor distT="45720" distB="45720" distL="114300" distR="114300" simplePos="0" relativeHeight="251666432" behindDoc="0" locked="0" layoutInCell="1" allowOverlap="1" wp14:anchorId="6C07BF9C" wp14:editId="004EC59A">
                    <wp:simplePos x="0" y="0"/>
                    <wp:positionH relativeFrom="column">
                      <wp:posOffset>406566</wp:posOffset>
                    </wp:positionH>
                    <wp:positionV relativeFrom="paragraph">
                      <wp:posOffset>58120</wp:posOffset>
                    </wp:positionV>
                    <wp:extent cx="2896546" cy="908685"/>
                    <wp:effectExtent l="0" t="0" r="0" b="5715"/>
                    <wp:wrapSquare wrapText="bothSides"/>
                    <wp:docPr id="3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896546" cy="9086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C2C19" w:rsidRPr="007C2C19" w:rsidRDefault="007C2C19" w:rsidP="007C2C19">
                                <w:pPr>
                                  <w:pStyle w:val="Head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>Obrt „D.R.E.S. - Data Recovery Enterprise  Solution“</w:t>
                                </w:r>
                              </w:p>
                              <w:p w:rsidR="007C2C19" w:rsidRPr="007C2C19" w:rsidRDefault="007C2C19" w:rsidP="007C2C19">
                                <w:pPr>
                                  <w:pStyle w:val="Head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 xml:space="preserve">              </w:t>
                                </w:r>
                                <w:r w:rsidR="00AE561F">
                                  <w:rPr>
                                    <w:sz w:val="20"/>
                                    <w:szCs w:val="20"/>
                                  </w:rPr>
                                  <w:t xml:space="preserve"> a</w:t>
                                </w: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>dresa:  Kralja Tvrtka 57 71300 Visoko</w:t>
                                </w:r>
                              </w:p>
                              <w:p w:rsidR="007C2C19" w:rsidRPr="007C2C19" w:rsidRDefault="007C2C19" w:rsidP="007C2C19">
                                <w:pPr>
                                  <w:pStyle w:val="Head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 xml:space="preserve">               e-mail:   </w:t>
                                </w:r>
                                <w:hyperlink r:id="rId2" w:history="1">
                                  <w:r w:rsidR="00AE561F" w:rsidRPr="001E7094">
                                    <w:rPr>
                                      <w:rStyle w:val="Hyperlink"/>
                                      <w:sz w:val="20"/>
                                      <w:szCs w:val="20"/>
                                    </w:rPr>
                                    <w:t>emir@datarecovery.ba</w:t>
                                  </w:r>
                                </w:hyperlink>
                              </w:p>
                              <w:p w:rsidR="007C2C19" w:rsidRPr="007C2C19" w:rsidRDefault="007C2C19" w:rsidP="007C2C19">
                                <w:pPr>
                                  <w:pStyle w:val="Head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 xml:space="preserve">               web:      </w:t>
                                </w:r>
                                <w:hyperlink r:id="rId3" w:history="1">
                                  <w:r w:rsidR="00AE561F" w:rsidRPr="001E7094">
                                    <w:rPr>
                                      <w:rStyle w:val="Hyperlink"/>
                                      <w:sz w:val="20"/>
                                      <w:szCs w:val="20"/>
                                    </w:rPr>
                                    <w:t>www.datarecovery.ba</w:t>
                                  </w:r>
                                </w:hyperlink>
                              </w:p>
                              <w:p w:rsidR="007C2C19" w:rsidRPr="007C2C19" w:rsidRDefault="007C2C19" w:rsidP="007C2C19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 xml:space="preserve">               tel:  </w:t>
                                </w:r>
                                <w:r w:rsidR="00AE561F">
                                  <w:rPr>
                                    <w:sz w:val="20"/>
                                    <w:szCs w:val="20"/>
                                  </w:rPr>
                                  <w:t xml:space="preserve">       </w:t>
                                </w:r>
                                <w:r w:rsidRPr="007C2C19">
                                  <w:rPr>
                                    <w:sz w:val="20"/>
                                    <w:szCs w:val="20"/>
                                  </w:rPr>
                                  <w:t xml:space="preserve">+387 61 15 32 60  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C07BF9C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margin-left:32pt;margin-top:4.6pt;width:228.05pt;height:71.5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" stroked="f">
                    <v:textbox>
                      <w:txbxContent>
                        <w:p w:rsidR="007C2C19" w:rsidRPr="007C2C19" w:rsidRDefault="007C2C19" w:rsidP="007C2C19">
                          <w:pPr>
                            <w:pStyle w:val="Header"/>
                            <w:rPr>
                              <w:sz w:val="20"/>
                              <w:szCs w:val="20"/>
                            </w:rPr>
                          </w:pPr>
                          <w:r w:rsidRPr="007C2C19">
                            <w:rPr>
                              <w:sz w:val="20"/>
                              <w:szCs w:val="20"/>
                            </w:rPr>
                            <w:t>Obrt „D.R.E.S. - Data Recovery Enterprise  Solution“</w:t>
                          </w:r>
                        </w:p>
                        <w:p w:rsidR="007C2C19" w:rsidRPr="007C2C19" w:rsidRDefault="007C2C19" w:rsidP="007C2C19">
                          <w:pPr>
                            <w:pStyle w:val="Header"/>
                            <w:rPr>
                              <w:sz w:val="20"/>
                              <w:szCs w:val="20"/>
                            </w:rPr>
                          </w:pPr>
                          <w:r w:rsidRPr="007C2C19">
                            <w:rPr>
                              <w:sz w:val="20"/>
                              <w:szCs w:val="20"/>
                            </w:rPr>
                            <w:t xml:space="preserve">              </w:t>
                          </w:r>
                          <w:r w:rsidR="00AE561F">
                            <w:rPr>
                              <w:sz w:val="20"/>
                              <w:szCs w:val="20"/>
                            </w:rPr>
                            <w:t xml:space="preserve"> a</w:t>
                          </w:r>
                          <w:r w:rsidRPr="007C2C19">
                            <w:rPr>
                              <w:sz w:val="20"/>
                              <w:szCs w:val="20"/>
                            </w:rPr>
                            <w:t>dresa:  Kralja Tvrtka 57 71300 Visoko</w:t>
                          </w:r>
                        </w:p>
                        <w:p w:rsidR="007C2C19" w:rsidRPr="007C2C19" w:rsidRDefault="007C2C19" w:rsidP="007C2C19">
                          <w:pPr>
                            <w:pStyle w:val="Header"/>
                            <w:rPr>
                              <w:sz w:val="20"/>
                              <w:szCs w:val="20"/>
                            </w:rPr>
                          </w:pPr>
                          <w:r w:rsidRPr="007C2C19">
                            <w:rPr>
                              <w:sz w:val="20"/>
                              <w:szCs w:val="20"/>
                            </w:rPr>
                            <w:t xml:space="preserve">               e-mail:   </w:t>
                          </w:r>
                          <w:hyperlink r:id="rId4" w:history="1">
                            <w:r w:rsidR="00AE561F" w:rsidRPr="001E7094">
                              <w:rPr>
                                <w:rStyle w:val="Hyperlink"/>
                                <w:sz w:val="20"/>
                                <w:szCs w:val="20"/>
                              </w:rPr>
                              <w:t>emir@datarecovery.ba</w:t>
                            </w:r>
                          </w:hyperlink>
                        </w:p>
                        <w:p w:rsidR="007C2C19" w:rsidRPr="007C2C19" w:rsidRDefault="007C2C19" w:rsidP="007C2C19">
                          <w:pPr>
                            <w:pStyle w:val="Header"/>
                            <w:rPr>
                              <w:sz w:val="20"/>
                              <w:szCs w:val="20"/>
                            </w:rPr>
                          </w:pPr>
                          <w:r w:rsidRPr="007C2C19">
                            <w:rPr>
                              <w:sz w:val="20"/>
                              <w:szCs w:val="20"/>
                            </w:rPr>
                            <w:t xml:space="preserve">               web:      </w:t>
                          </w:r>
                          <w:hyperlink r:id="rId5" w:history="1">
                            <w:r w:rsidR="00AE561F" w:rsidRPr="001E7094">
                              <w:rPr>
                                <w:rStyle w:val="Hyperlink"/>
                                <w:sz w:val="20"/>
                                <w:szCs w:val="20"/>
                              </w:rPr>
                              <w:t>www.datarecovery.ba</w:t>
                            </w:r>
                          </w:hyperlink>
                        </w:p>
                        <w:p w:rsidR="007C2C19" w:rsidRPr="007C2C19" w:rsidRDefault="007C2C19" w:rsidP="007C2C19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7C2C19">
                            <w:rPr>
                              <w:sz w:val="20"/>
                              <w:szCs w:val="20"/>
                            </w:rPr>
                            <w:t xml:space="preserve">               tel:  </w:t>
                          </w:r>
                          <w:r w:rsidR="00AE561F">
                            <w:rPr>
                              <w:sz w:val="20"/>
                              <w:szCs w:val="20"/>
                            </w:rPr>
                            <w:t xml:space="preserve">       </w:t>
                          </w:r>
                          <w:r w:rsidRPr="007C2C19">
                            <w:rPr>
                              <w:sz w:val="20"/>
                              <w:szCs w:val="20"/>
                            </w:rPr>
                            <w:t xml:space="preserve">+387 61 15 32 60   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 w:rsidR="00E821B0">
            <w:t xml:space="preserve">        </w:t>
          </w:r>
          <w:r>
            <w:t xml:space="preserve">      </w:t>
          </w:r>
        </w:p>
        <w:p w:rsidR="007D4D01" w:rsidRPr="007D4D01" w:rsidRDefault="007D4D01" w:rsidP="007C2C19">
          <w:pPr>
            <w:pStyle w:val="Header"/>
          </w:pPr>
        </w:p>
      </w:tc>
    </w:tr>
  </w:tbl>
  <w:p w:rsidR="00302A80" w:rsidRDefault="00DD5B7D" w:rsidP="002E750B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034548" o:spid="_x0000_s2060" type="#_x0000_t75" style="position:absolute;margin-left:0;margin-top:0;width:452.85pt;height:160.4pt;z-index:-251645952;mso-position-horizontal:center;mso-position-horizontal-relative:margin;mso-position-vertical:center;mso-position-vertical-relative:margin" o:allowincell="f">
          <v:imagedata r:id="rId6" o:title="Logo Data Recovery2" gain="19661f" blacklevel="22938f"/>
          <w10:wrap anchorx="margin" anchory="margin"/>
        </v:shape>
      </w:pict>
    </w:r>
    <w:r w:rsidR="007D4D01"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24129</wp:posOffset>
              </wp:positionH>
              <wp:positionV relativeFrom="paragraph">
                <wp:posOffset>112395</wp:posOffset>
              </wp:positionV>
              <wp:extent cx="5857875" cy="9525"/>
              <wp:effectExtent l="0" t="0" r="28575" b="28575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7875" cy="95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4C12456" id="Straight Connector 5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9pt,8.85pt" to="463.1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" strokecolor="black [3200]" strokeweight=".5pt">
              <v:stroke joinstyle="miter"/>
            </v:line>
          </w:pict>
        </mc:Fallback>
      </mc:AlternateContent>
    </w:r>
  </w:p>
  <w:p w:rsidR="00EB3A1E" w:rsidRDefault="00EB3A1E" w:rsidP="002E750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3A1E" w:rsidRDefault="00DD5B7D" w:rsidP="002E750B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034546" o:spid="_x0000_s2058" type="#_x0000_t75" style="position:absolute;margin-left:0;margin-top:0;width:452.85pt;height:160.4pt;z-index:-251648000;mso-position-horizontal:center;mso-position-horizontal-relative:margin;mso-position-vertical:center;mso-position-vertical-relative:margin" o:allowincell="f">
          <v:imagedata r:id="rId1" o:title="Logo Data Recovery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0C54C6"/>
    <w:multiLevelType w:val="hybridMultilevel"/>
    <w:tmpl w:val="F86E2072"/>
    <w:lvl w:ilvl="0" w:tplc="E6B42E12">
      <w:start w:val="1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1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B97729B"/>
    <w:multiLevelType w:val="hybridMultilevel"/>
    <w:tmpl w:val="07546A96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8DF573B"/>
    <w:multiLevelType w:val="hybridMultilevel"/>
    <w:tmpl w:val="D8ACD90C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B2503A"/>
    <w:multiLevelType w:val="hybridMultilevel"/>
    <w:tmpl w:val="1EB67A5A"/>
    <w:lvl w:ilvl="0" w:tplc="53D2176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141A0019" w:tentative="1">
      <w:start w:val="1"/>
      <w:numFmt w:val="lowerLetter"/>
      <w:lvlText w:val="%2."/>
      <w:lvlJc w:val="left"/>
      <w:pPr>
        <w:ind w:left="1364" w:hanging="360"/>
      </w:pPr>
    </w:lvl>
    <w:lvl w:ilvl="2" w:tplc="141A001B" w:tentative="1">
      <w:start w:val="1"/>
      <w:numFmt w:val="lowerRoman"/>
      <w:lvlText w:val="%3."/>
      <w:lvlJc w:val="right"/>
      <w:pPr>
        <w:ind w:left="2084" w:hanging="180"/>
      </w:pPr>
    </w:lvl>
    <w:lvl w:ilvl="3" w:tplc="141A000F" w:tentative="1">
      <w:start w:val="1"/>
      <w:numFmt w:val="decimal"/>
      <w:lvlText w:val="%4."/>
      <w:lvlJc w:val="left"/>
      <w:pPr>
        <w:ind w:left="2804" w:hanging="360"/>
      </w:pPr>
    </w:lvl>
    <w:lvl w:ilvl="4" w:tplc="141A0019" w:tentative="1">
      <w:start w:val="1"/>
      <w:numFmt w:val="lowerLetter"/>
      <w:lvlText w:val="%5."/>
      <w:lvlJc w:val="left"/>
      <w:pPr>
        <w:ind w:left="3524" w:hanging="360"/>
      </w:pPr>
    </w:lvl>
    <w:lvl w:ilvl="5" w:tplc="141A001B" w:tentative="1">
      <w:start w:val="1"/>
      <w:numFmt w:val="lowerRoman"/>
      <w:lvlText w:val="%6."/>
      <w:lvlJc w:val="right"/>
      <w:pPr>
        <w:ind w:left="4244" w:hanging="180"/>
      </w:pPr>
    </w:lvl>
    <w:lvl w:ilvl="6" w:tplc="141A000F" w:tentative="1">
      <w:start w:val="1"/>
      <w:numFmt w:val="decimal"/>
      <w:lvlText w:val="%7."/>
      <w:lvlJc w:val="left"/>
      <w:pPr>
        <w:ind w:left="4964" w:hanging="360"/>
      </w:pPr>
    </w:lvl>
    <w:lvl w:ilvl="7" w:tplc="141A0019" w:tentative="1">
      <w:start w:val="1"/>
      <w:numFmt w:val="lowerLetter"/>
      <w:lvlText w:val="%8."/>
      <w:lvlJc w:val="left"/>
      <w:pPr>
        <w:ind w:left="5684" w:hanging="360"/>
      </w:pPr>
    </w:lvl>
    <w:lvl w:ilvl="8" w:tplc="141A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61F"/>
    <w:rsid w:val="00020AC2"/>
    <w:rsid w:val="00077234"/>
    <w:rsid w:val="00080EEE"/>
    <w:rsid w:val="000E3CBD"/>
    <w:rsid w:val="000E4282"/>
    <w:rsid w:val="00156978"/>
    <w:rsid w:val="00180DD2"/>
    <w:rsid w:val="001956FE"/>
    <w:rsid w:val="001D2019"/>
    <w:rsid w:val="001E1D85"/>
    <w:rsid w:val="002A0A8B"/>
    <w:rsid w:val="002B340C"/>
    <w:rsid w:val="002C54AA"/>
    <w:rsid w:val="002E750B"/>
    <w:rsid w:val="002F403C"/>
    <w:rsid w:val="00302A80"/>
    <w:rsid w:val="00310CDE"/>
    <w:rsid w:val="0035079D"/>
    <w:rsid w:val="003743AA"/>
    <w:rsid w:val="003C431D"/>
    <w:rsid w:val="0044169C"/>
    <w:rsid w:val="004A2E42"/>
    <w:rsid w:val="004E75A6"/>
    <w:rsid w:val="00567E18"/>
    <w:rsid w:val="005A0244"/>
    <w:rsid w:val="005B3A7D"/>
    <w:rsid w:val="005D3771"/>
    <w:rsid w:val="005F3AAE"/>
    <w:rsid w:val="00600DC4"/>
    <w:rsid w:val="006807F0"/>
    <w:rsid w:val="006F3D2F"/>
    <w:rsid w:val="00737A0C"/>
    <w:rsid w:val="00760D6E"/>
    <w:rsid w:val="0076282C"/>
    <w:rsid w:val="007B39C8"/>
    <w:rsid w:val="007C2C19"/>
    <w:rsid w:val="007C3988"/>
    <w:rsid w:val="007D4D01"/>
    <w:rsid w:val="007D5918"/>
    <w:rsid w:val="007F10C3"/>
    <w:rsid w:val="00851C29"/>
    <w:rsid w:val="00860862"/>
    <w:rsid w:val="0089422A"/>
    <w:rsid w:val="00897A80"/>
    <w:rsid w:val="008D456C"/>
    <w:rsid w:val="008F144E"/>
    <w:rsid w:val="00923C61"/>
    <w:rsid w:val="009860BE"/>
    <w:rsid w:val="00A83A3D"/>
    <w:rsid w:val="00AB2F25"/>
    <w:rsid w:val="00AE561F"/>
    <w:rsid w:val="00B1175B"/>
    <w:rsid w:val="00B247F3"/>
    <w:rsid w:val="00B77A92"/>
    <w:rsid w:val="00BE349E"/>
    <w:rsid w:val="00BE3D58"/>
    <w:rsid w:val="00BF04F2"/>
    <w:rsid w:val="00C664B5"/>
    <w:rsid w:val="00C92976"/>
    <w:rsid w:val="00CD620D"/>
    <w:rsid w:val="00CE50B0"/>
    <w:rsid w:val="00D55106"/>
    <w:rsid w:val="00D95352"/>
    <w:rsid w:val="00DD5B7D"/>
    <w:rsid w:val="00E34483"/>
    <w:rsid w:val="00E5370E"/>
    <w:rsid w:val="00E666B0"/>
    <w:rsid w:val="00E821B0"/>
    <w:rsid w:val="00EB1DB4"/>
    <w:rsid w:val="00EB3A1E"/>
    <w:rsid w:val="00EE4A2C"/>
    <w:rsid w:val="00F17063"/>
    <w:rsid w:val="00F36556"/>
    <w:rsid w:val="00F6156B"/>
    <w:rsid w:val="00F64388"/>
    <w:rsid w:val="00F95CB1"/>
    <w:rsid w:val="00F97E07"/>
    <w:rsid w:val="00FB2F48"/>
    <w:rsid w:val="00FC083E"/>
    <w:rsid w:val="00FC0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28629E9F"/>
  <w15:chartTrackingRefBased/>
  <w15:docId w15:val="{6383DC08-12FB-44BF-89CA-9FA7E3A5B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0EEE"/>
    <w:pPr>
      <w:spacing w:after="200" w:line="276" w:lineRule="auto"/>
    </w:pPr>
    <w:rPr>
      <w:lang w:val="hr-H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3CB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3C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750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3CB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E3CB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EB3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A1E"/>
  </w:style>
  <w:style w:type="paragraph" w:styleId="Footer">
    <w:name w:val="footer"/>
    <w:basedOn w:val="Normal"/>
    <w:link w:val="FooterChar"/>
    <w:uiPriority w:val="99"/>
    <w:unhideWhenUsed/>
    <w:rsid w:val="00EB3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A1E"/>
  </w:style>
  <w:style w:type="table" w:styleId="TableGrid">
    <w:name w:val="Table Grid"/>
    <w:basedOn w:val="TableNormal"/>
    <w:uiPriority w:val="39"/>
    <w:rsid w:val="00EB3A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D4D0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E75A6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2E750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8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4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8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datarecovery.ba/" TargetMode="External"/><Relationship Id="rId2" Type="http://schemas.openxmlformats.org/officeDocument/2006/relationships/hyperlink" Target="mailto:emir@datarecovery.ba" TargetMode="External"/><Relationship Id="rId1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hyperlink" Target="http://www.datarecovery.ba/" TargetMode="External"/><Relationship Id="rId4" Type="http://schemas.openxmlformats.org/officeDocument/2006/relationships/hyperlink" Target="mailto:emir@datarecovery.ba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A:\Privatni%20posao\Dokumenti\Dokumenti%20firma\Ugovor-DRBiH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AA5FD4-C497-4DC0-A3D0-78DF6A461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Ugovor-DRBiH.dotx</Template>
  <TotalTime>2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D.R.E.S.</Company>
  <LinksUpToDate>false</LinksUpToDate>
  <CharactersWithSpaces>2087</CharactersWithSpaces>
  <SharedDoc>false</SharedDoc>
  <HyperlinkBase>www.dres.ba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Rad sa diskovima</dc:subject>
  <dc:creator>Emir Hasanbegović</dc:creator>
  <cp:keywords/>
  <dc:description/>
  <cp:lastModifiedBy>Emir Hasanbegović</cp:lastModifiedBy>
  <cp:revision>1</cp:revision>
  <dcterms:created xsi:type="dcterms:W3CDTF">2018-08-24T10:05:00Z</dcterms:created>
  <dcterms:modified xsi:type="dcterms:W3CDTF">2018-08-24T10:07:00Z</dcterms:modified>
</cp:coreProperties>
</file>